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233D9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การออกใบแทนใบอนุญาตประกอบกิจการสถานีบริการน้ำมัน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การออกใบแทนใบอนุญาตประกอบกิจการสถานีบริการน้ำมันเทศบาลตำบลไร่เก่าสำเนาคู่มือประชาชน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10:01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15.30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หากใบอนุญาตสูญหายหรือถูกทำลายในสาระสำคัญให้ผู้รับใบอนุญาตยื่นคำขอรับใบแทนใบอนุญาตตามแบบธพ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๖พร้อมด้วยเอกสารและหลักฐานภายใน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วันที่ได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ทราบถึงการสูญหายหรือถูกทำลายดังกล่าว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t>: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Theme="minorBidi" w:hAnsiTheme="minorBidi"/>
          <w:noProof/>
          <w:sz w:val="32"/>
          <w:szCs w:val="32"/>
        </w:rPr>
        <w:t xml:space="preserve">(Email)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คำขอรับใบแทนใบอนุญาตประกอบกิจการ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หลักฐานการแจ้งความว่าใบอนุญาตประกอบกิจการสูญหาย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กรณีสูญหาย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ประกอบกิจการเดิมที่ถูกทำลายในสาระสำคัญ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กรณีถูกทำลายและอื่นๆ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สำนักความ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ปลอดภัยธุรกิจน้ำมัน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อื่นๆ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าธรรมเนียมใบแทนใบอนุญาต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สำนักความปลอดภัยธุรกิจน้ำมันกรมธุรกิจพลังงานศูนย์เอนเนอร์ยี่คอมเพล็กซ์อาคารบีชั้น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0 2794 4715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ศูนย์รับข้อร้องเรียนกรมธุรกิจพลังงาน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(www.doeb.go.th)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๖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lastRenderedPageBreak/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48B" w:rsidRDefault="009F748B" w:rsidP="00C81DB8">
      <w:pPr>
        <w:spacing w:after="0" w:line="240" w:lineRule="auto"/>
      </w:pPr>
      <w:r>
        <w:separator/>
      </w:r>
    </w:p>
  </w:endnote>
  <w:endnote w:type="continuationSeparator" w:id="1">
    <w:p w:rsidR="009F748B" w:rsidRDefault="009F748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48B" w:rsidRDefault="009F748B" w:rsidP="00C81DB8">
      <w:pPr>
        <w:spacing w:after="0" w:line="240" w:lineRule="auto"/>
      </w:pPr>
      <w:r>
        <w:separator/>
      </w:r>
    </w:p>
  </w:footnote>
  <w:footnote w:type="continuationSeparator" w:id="1">
    <w:p w:rsidR="009F748B" w:rsidRDefault="009F748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33D9F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F43A8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F43A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502B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33D9F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44CE5"/>
    <w:rsid w:val="00452B6B"/>
    <w:rsid w:val="004C0C85"/>
    <w:rsid w:val="004C3BDE"/>
    <w:rsid w:val="004E30D6"/>
    <w:rsid w:val="004E5749"/>
    <w:rsid w:val="004E651F"/>
    <w:rsid w:val="0050561E"/>
    <w:rsid w:val="00514C3F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748B"/>
    <w:rsid w:val="00A05B9B"/>
    <w:rsid w:val="00A10CDA"/>
    <w:rsid w:val="00A13B6C"/>
    <w:rsid w:val="00A47E94"/>
    <w:rsid w:val="00AA7734"/>
    <w:rsid w:val="00AC4ACB"/>
    <w:rsid w:val="00AE6A9D"/>
    <w:rsid w:val="00AF43A8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6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2015-09-11T07:33:00Z</cp:lastPrinted>
  <dcterms:created xsi:type="dcterms:W3CDTF">2015-09-11T03:10:00Z</dcterms:created>
  <dcterms:modified xsi:type="dcterms:W3CDTF">2015-09-11T07:36:00Z</dcterms:modified>
</cp:coreProperties>
</file>