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การรับแจ้งการย้ายออก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การรับแจ้งการย้ายออก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ระเบียบสำนักทะเบียนกลาง ว่าด้วยการจัดทำทะเบียนราษฎร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รวมฉบับแก้ไขเพิ่มเติมถึงฉบับที่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14:paraId="56C2533B" w14:textId="4CFCD02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การรับแจ้งการย้ายออก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11:36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ที่ผู้ย้ายมีชื่อในทะเบียนบ้าน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ผู้แจ้ง ได้แก่ เจ้าบ้าน หรือผู้ที่ได้รับมอบหมาย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ระยะเวลาการแจ้ง ภายใน ๑๕ วันนับแต่วันที่ย้ายออก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เงื่อนไข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</w:t>
      </w:r>
      <w:r w:rsidRPr="000C2AAC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พยานแวดล้อม และพิจารณาให้แล้วเสร็จ 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90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 การหารือต้องส่งให้สำนักทะเบียนกลาง 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นับแต่วันที่รับเรื่อง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4F2CE24F" w14:textId="77777777" w:rsidTr="00313D38">
        <w:tc>
          <w:tcPr>
            <w:tcW w:w="675" w:type="dxa"/>
            <w:vAlign w:val="center"/>
          </w:tcPr>
          <w:p w14:paraId="3E4E944F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79C6879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660D8A0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7C6356D3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นายทะเบียนพิจารณา รับแจ้ง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ไม่รับแจ้ง และแจ้งผลการพิจารณา</w:t>
            </w:r>
          </w:p>
          <w:p w14:paraId="0A06E1A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50B870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6647FCB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14:paraId="72B61ABE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ผู้แจ้ง ในฐานะเจ้าบ้าน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19BED1F6" w14:textId="77777777" w:rsidTr="004E651F">
        <w:trPr>
          <w:jc w:val="center"/>
        </w:trPr>
        <w:tc>
          <w:tcPr>
            <w:tcW w:w="675" w:type="dxa"/>
            <w:vAlign w:val="center"/>
          </w:tcPr>
          <w:p w14:paraId="07F2D123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94DD66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0A27DB9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3620922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A9337D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CD1CE8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7ECFD5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กรณีได้รับมอบหมาย ต้องมีบัตรประจำตัวประชาชนผู้มอบ และหนังสือมอบหมายจากเจ้าบ้าน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30AFB1FB" w14:textId="77777777" w:rsidTr="004E651F">
        <w:trPr>
          <w:jc w:val="center"/>
        </w:trPr>
        <w:tc>
          <w:tcPr>
            <w:tcW w:w="675" w:type="dxa"/>
            <w:vAlign w:val="center"/>
          </w:tcPr>
          <w:p w14:paraId="4889936C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0E973E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770FF3F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3A0FAB3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6283E5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0EB5B0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00FFED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ของผู้ย้ายที่อยู่ ถ้ามี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สำเนาทะเบียนบ้านฉบับเจ้าบ้าน 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.14</w:t>
            </w:r>
          </w:p>
        </w:tc>
        <w:tc>
          <w:tcPr>
            <w:tcW w:w="1843" w:type="dxa"/>
          </w:tcPr>
          <w:p w14:paraId="5FD3D152" w14:textId="2A5AF49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สำนักทะเบียนอำเภอ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/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สำนักทะเบียนท้องถิ่น</w:t>
            </w:r>
          </w:p>
        </w:tc>
        <w:tc>
          <w:tcPr>
            <w:tcW w:w="1559" w:type="dxa"/>
          </w:tcPr>
          <w:p w14:paraId="5C122349" w14:textId="7E674FCD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572593C" w14:textId="30BE5E7C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ที่จะย้ายออก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7320D0CC" w14:textId="77777777" w:rsidTr="004E651F">
        <w:tc>
          <w:tcPr>
            <w:tcW w:w="675" w:type="dxa"/>
            <w:vAlign w:val="center"/>
          </w:tcPr>
          <w:p w14:paraId="5F4BAF0B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87100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ใบรับแจ้งการย้ายที่อยู่ 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ตอนหน้า</w:t>
            </w:r>
          </w:p>
        </w:tc>
        <w:tc>
          <w:tcPr>
            <w:tcW w:w="1843" w:type="dxa"/>
          </w:tcPr>
          <w:p w14:paraId="5980123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สำนักบริหารการทะเบียน</w:t>
            </w:r>
          </w:p>
        </w:tc>
        <w:tc>
          <w:tcPr>
            <w:tcW w:w="1559" w:type="dxa"/>
          </w:tcPr>
          <w:p w14:paraId="21470705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E5122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AF612A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D3631C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กรณีแจ้งย้ายกับ กำนัน ผู้ใหญ่บ้าน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ไม่เสียค่าธรรมเนียม</w:t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26E58718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1567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763EB67F" w14:textId="77777777" w:rsidTr="00C1539D">
        <w:tc>
          <w:tcPr>
            <w:tcW w:w="534" w:type="dxa"/>
          </w:tcPr>
          <w:p w14:paraId="4CF707B6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EFB6A5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สำนักบริหารการทะเบียน กรมการปกครอง 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ลำลูกกา คลอง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ลำลูกกา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ปทุมธานี โทร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1548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www.bora.dopa.go.th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57ED9126" w14:textId="77777777" w:rsidTr="00C1539D">
        <w:tc>
          <w:tcPr>
            <w:tcW w:w="534" w:type="dxa"/>
          </w:tcPr>
          <w:p w14:paraId="5EEC2F2E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5DADA18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360905E1" w14:textId="77777777" w:rsidTr="00C1539D">
        <w:tc>
          <w:tcPr>
            <w:tcW w:w="534" w:type="dxa"/>
          </w:tcPr>
          <w:p w14:paraId="4FE6551E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25C3278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7BF22" w14:textId="77777777" w:rsidR="00D417B8" w:rsidRDefault="00D417B8" w:rsidP="00C81DB8">
      <w:pPr>
        <w:spacing w:after="0" w:line="240" w:lineRule="auto"/>
      </w:pPr>
      <w:r>
        <w:separator/>
      </w:r>
    </w:p>
  </w:endnote>
  <w:endnote w:type="continuationSeparator" w:id="0">
    <w:p w14:paraId="1F78076D" w14:textId="77777777" w:rsidR="00D417B8" w:rsidRDefault="00D417B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F988F" w14:textId="77777777" w:rsidR="00D417B8" w:rsidRDefault="00D417B8" w:rsidP="00C81DB8">
      <w:pPr>
        <w:spacing w:after="0" w:line="240" w:lineRule="auto"/>
      </w:pPr>
      <w:r>
        <w:separator/>
      </w:r>
    </w:p>
  </w:footnote>
  <w:footnote w:type="continuationSeparator" w:id="0">
    <w:p w14:paraId="3CB4FFF3" w14:textId="77777777" w:rsidR="00D417B8" w:rsidRDefault="00D417B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6E2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816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6E2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417B8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4EA8-A508-4B4A-9B68-DCD5F9D0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2</cp:revision>
  <cp:lastPrinted>2015-09-10T06:51:00Z</cp:lastPrinted>
  <dcterms:created xsi:type="dcterms:W3CDTF">2015-09-10T06:51:00Z</dcterms:created>
  <dcterms:modified xsi:type="dcterms:W3CDTF">2015-09-10T06:51:00Z</dcterms:modified>
</cp:coreProperties>
</file>