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การรับแจ้งการเกิดเกินกำหนด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57390F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</w:t>
      </w:r>
      <w:r w:rsidR="0057390F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สามร้อยยอด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 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0E37D3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การรับแจ้งการเกิดเกินกำหนด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อำเภอปราณบุรี 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ระเบียบสำนักทะเบียนกลาง ว่าด้วยการจัดทำทะเบียนราษฎร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2535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รวมฉบับแก้ไขเพิ่มเติมถึงฉบับที่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2551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ส่วนภูมิภาค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กฎกระทรวงกำหนดหลักเกณฑ์และวิธีการพิสูจน์สถานะการเกิดและสัญชาติของเด็ก ซึ่งถูกทอดทิ้ง เด็กเร่ร่อน หรือเด็กที่ไม่ปรากฏบุพการีหรือบุพการีทอดทิ้ง 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2551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90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การรับแจ้งการเกิดเกินกำหนด เทศบาลตำบลไร่เก่า 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04/09/2015 11:29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8E2900" w:rsidRPr="000C2AAC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ระยะเวลาการแจ้ง ตั้งแต่พ้นกำหนด </w:t>
      </w:r>
      <w:r w:rsidRPr="000C2AAC">
        <w:rPr>
          <w:rFonts w:asciiTheme="minorBidi" w:hAnsiTheme="minorBidi"/>
          <w:noProof/>
          <w:sz w:val="32"/>
          <w:szCs w:val="32"/>
        </w:rPr>
        <w:t>15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 นับแต่วันที่เกิด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lastRenderedPageBreak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ผู้แจ้ง ได้แก่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บิดา มารดา หรือผู้ปกครอง กรณีบุคคลที่จะแจ้งการเกิดยังไม่บรรลุนิติภาวะ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ผู้ที่ยังไม่ได้แจ้งการเกิด แจ้งการเกิดด้วยตนเอง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รวมรวมพยานหลักฐาน เสนอให้นายอำเภอแห่งท้องที่พิจารณา อนุมัติ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ไม่อนุมัติ และแจ้งผลการพิจารณาให้นายทะเบียนทราบ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89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นายทะเบียนพิจารณา รับแจ้งการเกิด และแจ้งผลการพิจารณา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90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lastRenderedPageBreak/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ผู้แจ้ง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 หรือใบสำคัญประจำตัวคนต่างด้าว ของบิดา มารดา หรือผู้ปกครองของเด็ก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สำเนาทะเบียนบ้านฉบับเจ้าบ้าน ท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.14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ที่มีชื่อบิดา มารดา หรือผู้ปกครอง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สำนักทะเบียนอำเภอ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/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สำนักทะเบียนท้องถิ่น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รูปถ่ายของเด็ก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นิ้ว จำนวน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รูป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หนังสือรับรองการเกิด ตามแบบ ท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.1/1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กรณีที่เด็กเกิดในสถานพยาบาล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หนังสือมอบหมาย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กรณีที่มอบหมายให้บุคคลอื่นเป็นผู้แจ้ง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ไม่เสียค่าธรรมเนียม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1567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สำนักบริหารการทะเบียน กรมการปกครอง 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ลำลูกกา คลอง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9 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ลำลูกกา 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ปทุมธานี โทร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1548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www.bora.dopa.go.th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0C2AAC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0C2AAC" w:rsidRDefault="00F064C0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04/09/2558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 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  <w:bookmarkStart w:id="0" w:name="_GoBack"/>
      <w:bookmarkEnd w:id="0"/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67327F">
      <w:headerReference w:type="default" r:id="rId8"/>
      <w:pgSz w:w="11907" w:h="16839" w:code="9"/>
      <w:pgMar w:top="1440" w:right="657" w:bottom="1276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3E70" w:rsidRDefault="00343E70" w:rsidP="00C81DB8">
      <w:pPr>
        <w:spacing w:after="0" w:line="240" w:lineRule="auto"/>
      </w:pPr>
      <w:r>
        <w:separator/>
      </w:r>
    </w:p>
  </w:endnote>
  <w:endnote w:type="continuationSeparator" w:id="1">
    <w:p w:rsidR="00343E70" w:rsidRDefault="00343E70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3E70" w:rsidRDefault="00343E70" w:rsidP="00C81DB8">
      <w:pPr>
        <w:spacing w:after="0" w:line="240" w:lineRule="auto"/>
      </w:pPr>
      <w:r>
        <w:separator/>
      </w:r>
    </w:p>
  </w:footnote>
  <w:footnote w:type="continuationSeparator" w:id="1">
    <w:p w:rsidR="00343E70" w:rsidRDefault="00343E70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0E37D3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57390F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57390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E37D3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43E70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390F"/>
    <w:rsid w:val="00575FAF"/>
    <w:rsid w:val="00593E8D"/>
    <w:rsid w:val="005C6B68"/>
    <w:rsid w:val="00600A25"/>
    <w:rsid w:val="006437C0"/>
    <w:rsid w:val="0064558D"/>
    <w:rsid w:val="0065175D"/>
    <w:rsid w:val="0067327F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9328B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0FA1"/>
    <w:rsid w:val="00E97AE3"/>
    <w:rsid w:val="00EA6950"/>
    <w:rsid w:val="00EB5853"/>
    <w:rsid w:val="00EC08A9"/>
    <w:rsid w:val="00EC0F00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D5DE8-228F-4A12-8D81-B84C47C75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2</TotalTime>
  <Pages>4</Pages>
  <Words>613</Words>
  <Characters>3497</Characters>
  <Application>Microsoft Office Word</Application>
  <DocSecurity>0</DocSecurity>
  <Lines>29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4</cp:revision>
  <cp:lastPrinted>2015-09-11T08:42:00Z</cp:lastPrinted>
  <dcterms:created xsi:type="dcterms:W3CDTF">2015-09-04T04:49:00Z</dcterms:created>
  <dcterms:modified xsi:type="dcterms:W3CDTF">2015-09-30T06:59:00Z</dcterms:modified>
</cp:coreProperties>
</file>