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 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290D8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290D8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0E66A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83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2515)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93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2520)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11)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2553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8)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9)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2553 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lastRenderedPageBreak/>
              <w:t>พาณิชย์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2555  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1/2553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 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 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กรณีผู้ขอจดทะเบียนเป็นบุคคลธรรมดา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14:21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นับตั้งแต่วันเริ่มประกอบกิจการ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11)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 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หลักฐานการซื้อขายจากต่างประเทศ 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ร้องเรียนต่อกองทะเบียนธุรกิจ กรมพัฒนาธุรกิจการค้า กระทรวงพาณิชย์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(0-2547-4446-7 )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Call Center 1570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www.dbd.go.th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04E" w:rsidRDefault="005D504E" w:rsidP="00C81DB8">
      <w:pPr>
        <w:spacing w:after="0" w:line="240" w:lineRule="auto"/>
      </w:pPr>
      <w:r>
        <w:separator/>
      </w:r>
    </w:p>
  </w:endnote>
  <w:endnote w:type="continuationSeparator" w:id="1">
    <w:p w:rsidR="005D504E" w:rsidRDefault="005D504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04E" w:rsidRDefault="005D504E" w:rsidP="00C81DB8">
      <w:pPr>
        <w:spacing w:after="0" w:line="240" w:lineRule="auto"/>
      </w:pPr>
      <w:r>
        <w:separator/>
      </w:r>
    </w:p>
  </w:footnote>
  <w:footnote w:type="continuationSeparator" w:id="1">
    <w:p w:rsidR="005D504E" w:rsidRDefault="005D504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E66A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90D8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90D8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E66A9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0D89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3B5F"/>
    <w:rsid w:val="0050561E"/>
    <w:rsid w:val="005223AF"/>
    <w:rsid w:val="00541A32"/>
    <w:rsid w:val="00575FAF"/>
    <w:rsid w:val="00593E8D"/>
    <w:rsid w:val="005C6B68"/>
    <w:rsid w:val="005D504E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365E2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CA7AB-31C5-440A-90B6-3B4DCA37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1108</Words>
  <Characters>6316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2015-09-10T07:25:00Z</cp:lastPrinted>
  <dcterms:created xsi:type="dcterms:W3CDTF">2015-09-10T07:25:00Z</dcterms:created>
  <dcterms:modified xsi:type="dcterms:W3CDTF">2015-10-01T03:29:00Z</dcterms:modified>
</cp:coreProperties>
</file>