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bookmarkStart w:id="0" w:name="_GoBack"/>
      <w:bookmarkEnd w:id="0"/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การขอใบอนุญาตประกอบกิจการรับทำการเก็บ และขนมูลฝอยติดเชื้อ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612E9F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</w:t>
      </w:r>
      <w:r w:rsidR="00612E9F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สามร้อยยอด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 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กระทรวงสาธารณสุข</w:t>
      </w:r>
    </w:p>
    <w:p w:rsidR="003F4A0D" w:rsidRPr="000C2AAC" w:rsidRDefault="00EF01B8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การขอใบอนุญาตประกอบกิจการรับทำการเก็บ และขนมูลฝอยติดเชื้อ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อำเภอปราณบุรี 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ควบคุมอาคาร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2522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การสาธารณสุข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2535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กฎกระทรวงว่าด้วยการกำจัดมูลฝอยติดเชื้อ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2545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พระราชบัญญัติการสาธารณสุข 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การขอใบอนุญาตประกอบกิจการรับทำการเก็บ และขนมูลฝอยติดเชื้อ เทศบาลตำบลไร่เก่า 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11/09/2015 12:09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1.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 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ผู้ใดประสงค์ขอใบอนุญาตประกอบกิจการรับทำการเก็บ และขนมูลฝอยติดเชื้อ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กอง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ฝ่าย ที่รับผิดชอบ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หลักเกณฑ์ด้านคุณสมบัติของผู้ประกอบกิจการ ด้านยานพาหนะขนมูลฝอย ด้านผู้ขับขี่และผู้ปฏิบัติงานประจำยานพาหนะ ด้านสุขลักษณะวิธีการเก็บขนมูลฝอยติดเชื้อต้องถูกต้องตามหลักเกณฑ์ และมีวิธีการควบคุมกำกับการขนส่งเพื่อป้องกันการลักลอบทิ้งมูลฝอยให้ถูกต้องตามหลักเกณฑ์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(4) ......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....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</w:t>
      </w:r>
      <w:r w:rsidRPr="000C2AAC">
        <w:rPr>
          <w:rFonts w:asciiTheme="minorBidi" w:hAnsiTheme="minorBidi"/>
          <w:noProof/>
          <w:sz w:val="32"/>
          <w:szCs w:val="32"/>
        </w:rPr>
        <w:t xml:space="preserve">: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ผู้ขอรับใบอนุญาตยื่นคำขอรับใบอนุญาตประกอบ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กิจการรับทำการเก็บ และขนมูลฝอยติดเชื้อ พร้อมหลักฐานที่ท้องถิ่นกำหนด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 ส่วน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ครบถ้วน เจ้าหน้าที่แจ้งต่อผู้ยื่นคำขอให้แก้ไข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 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อุทธรณ์ตาม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วิธีปฏิบัติราชการทาง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ปกครอง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2539)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 เสนอพิจารณาออกใบอนุญาต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 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กฎหมายกำหนดภายใน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 นับแต่วันที่เอกสารถูกต้องและครบถ้วน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การสาธารณสุข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2535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2)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2557)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คำสั่งไม่อนุญาต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มีหนังสือแจ้งการอนุญาต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แจ้งคำสั่งไม่ออกใบอนุญาตประกอบกิจการรับทำการเก็บ และขนมูลฝอยติดเชื้อแก่ผู้ขออนุญาตทราบ พร้อมแจ้งสิทธิในการอุทธรณ์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 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ครั้งๆ ละไม่เกิน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 และแจ้งให้ผู้ยื่นคำขอทราบภายใน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วันจนกว่าจะพิจารณาแล้วเสร็จ พร้อมสำเนาแจ้ง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กรณีมีคำสั่งอนุญาต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 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lastRenderedPageBreak/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สำเนาใบอนุญาตตามกฎหมายว่าด้วยการควบคุมอาคาร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ในกรณีที่มีสถานีขนถ่าย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หรือใบอนุญาตตามกฎหมายอื่นที่เกี่ยวข้อง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เอกสารหรือหลักฐานแสดงคุณวุฒิของเจ้าหน้าที่รับผิดชอบในการเก็บ และขนมูลฝอยติดเชื้อ อย่างน้อย หนึ่งคน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คุณสมบัติสำเร็จการศึกษาไม่ต่ำกว่าปริญญาตรีหรือเทียบเท่าในสาขาวิทยาศาสตร์ ด้านสาธารณสุข สุขาภิบาล ชีววิทยา และวิทยาศาสตร์การแพทย์ ด้านใดด้านหนึ่ง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หรือหลักฐานแสดงสถานที่รับกำจัดมูลฝอยติดเชื้อ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โดยมีหลักฐานสัญญาว่าจ้างระหว่างผู้ขนกับผู้กำจัดมูลฝอย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แผนการดำเนินงานในการเก็บขนมูลฝอยที่แสดงรายละเอียดขั้นตอนการดำเนินงาน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เอกสารแสดงให้เห็นว่าผู้ขับขี่และผู้ปฏิบัติงาน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ประจำยานพาหนะผ่านการฝึกอบรมการป้องกันและระงับการแพร่เชื้อหรืออันตรายที่อาจเกิดจากมูลฝอยติดเชื้อ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ตามหลักสูตรและระยะเวลาที่กระทรวงสาธารณสุขกำหนดโดยประกาศในราชกิจจานุเบกษา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ใบรับรองแพทย์หรือเอกสารแสดงการตรวจสุขภาพประจำปีของผู้ปฏิบัติงานในการเก็บขนมูลฝอยติดเชื้อ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อัตราค่าธรรมเนียมใบอนุญาตรับทำการเก็บ และขนมูลฝอยติดเชื้อ ฉบับละไม่เกิน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10,000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บาทต่อปี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ระบุตามข้อกำหนดของท้องถิ่น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))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แบบฟอร์ม เป็นไปตามข้อกำหนดของท้องถิ่น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การแจ้งผลการพิจารณา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>19.1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ครั้งๆ ละไม่เกิน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 และให้แจ้งต่อผู้ยื่นคำขอทราบภายใน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19.2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วันจนกว่าจะพิจารณาแล้วเสร็จ พร้อมสำเนาแจ้ง ก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ทราบทุกครั้ง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11/09/2558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โดยหัวหน้าหน่วยงาน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(Reviewer)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 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11D" w:rsidRDefault="0025211D" w:rsidP="00C81DB8">
      <w:pPr>
        <w:spacing w:after="0" w:line="240" w:lineRule="auto"/>
      </w:pPr>
      <w:r>
        <w:separator/>
      </w:r>
    </w:p>
  </w:endnote>
  <w:endnote w:type="continuationSeparator" w:id="1">
    <w:p w:rsidR="0025211D" w:rsidRDefault="0025211D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11D" w:rsidRDefault="0025211D" w:rsidP="00C81DB8">
      <w:pPr>
        <w:spacing w:after="0" w:line="240" w:lineRule="auto"/>
      </w:pPr>
      <w:r>
        <w:separator/>
      </w:r>
    </w:p>
  </w:footnote>
  <w:footnote w:type="continuationSeparator" w:id="1">
    <w:p w:rsidR="0025211D" w:rsidRDefault="0025211D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EF01B8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612E9F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612E9F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5211D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12E9F"/>
    <w:rsid w:val="006437C0"/>
    <w:rsid w:val="0064558D"/>
    <w:rsid w:val="0065175D"/>
    <w:rsid w:val="00686AAA"/>
    <w:rsid w:val="006974B7"/>
    <w:rsid w:val="006A281C"/>
    <w:rsid w:val="006B37B7"/>
    <w:rsid w:val="006C07C4"/>
    <w:rsid w:val="006C6C22"/>
    <w:rsid w:val="006E668C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1B8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B8F1F-F47D-4528-854D-27D25F21F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11</Pages>
  <Words>1320</Words>
  <Characters>7525</Characters>
  <Application>Microsoft Office Word</Application>
  <DocSecurity>0</DocSecurity>
  <Lines>62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3</cp:revision>
  <cp:lastPrinted>2015-03-02T15:12:00Z</cp:lastPrinted>
  <dcterms:created xsi:type="dcterms:W3CDTF">2015-09-11T05:13:00Z</dcterms:created>
  <dcterms:modified xsi:type="dcterms:W3CDTF">2015-10-01T03:26:00Z</dcterms:modified>
</cp:coreProperties>
</file>