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การขอใบอนุญาตประกอบกิจการรับทำการกำจัดสิ่งปฏิกูล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466B84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</w:t>
      </w:r>
      <w:r w:rsidR="00466B8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F764CB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การขอใบอนุญาตประกอบกิจการรับทำการกำจัดสิ่งปฏิกูล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ควบคุมอาคาร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การขอใบอนุญาตประกอบกิจการรับทำการกำจัดสิ่งปฏิกูล เทศบาลตำบลไร่เก่า 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12:02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 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ผู้ใดประสงค์ขอใบอนุญาตประกอบกิจการรับทำการกำจัดสิ่งปฏิกูล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 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 ด้านสุขลักษณะการกำจัดสิ่งปฏิกูล และด้านคุณสมบัติของผู้ปฏิบัติงานถูกต้องตามหลักเกณฑ์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(3)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ผู้ขอรับใบอนุญาตยื่นคำขอรับใบอนุญาตประกอบกิจการรับทำการกำจัดสิ่งปฏิกูล 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 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ด้านสุขลักษณะ 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รับผิดชอบ 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กฎหมายกำหนดภายใน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 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แจ้งคำสั่งไม่ออกใบอนุญาตประกอบกิจการรับทำการกำจัดสิ่งปฏิกูลแก่ผู้ขออนุญาตทราบ 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ในกรณีที่เจ้าพนักงานท้องถิ่น ไม่อาจออกใบอนุญาตหรือยังไม่อาจมีคำสั่งไม่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 จนกว่าจะพิจารณาแล้วเสร็จ พร้อมสำเนาแจ้งสำนัก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ทราบ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(   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กำจัดสิ่งปฏิกูลที่ได้รับใบอนุญาตและมีการดำเนินกิจการที่ถูกต้องตามหลักสุขาภิบาล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แผนการดำเนินงานในการกำจัดสิ่งปฏิกูลที่แสดงรายละเอียดขั้นตอนการดำเนินงาน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ปฏิบัติงานที่ทำหน้าที่กำจัดสิ่งปฏิกูลผ่านการฝึกอบรมด้านสุขอนามัยและความปลอดภัยจากการทำ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ในการกำจัดสิ่งปฏิกูล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อัตราค่าธรรมเนียมใบอนุญาตรับทำการกำจัดสิ่งปฏิกูล 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 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19.1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 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ให้แจ้งเป็นหนังสือให้ ผู้ยื่นคำ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 xml:space="preserve">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 พร้อมสำเนาแจ้ง 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B1C" w:rsidRDefault="00262B1C" w:rsidP="00C81DB8">
      <w:pPr>
        <w:spacing w:after="0" w:line="240" w:lineRule="auto"/>
      </w:pPr>
      <w:r>
        <w:separator/>
      </w:r>
    </w:p>
  </w:endnote>
  <w:endnote w:type="continuationSeparator" w:id="1">
    <w:p w:rsidR="00262B1C" w:rsidRDefault="00262B1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B1C" w:rsidRDefault="00262B1C" w:rsidP="00C81DB8">
      <w:pPr>
        <w:spacing w:after="0" w:line="240" w:lineRule="auto"/>
      </w:pPr>
      <w:r>
        <w:separator/>
      </w:r>
    </w:p>
  </w:footnote>
  <w:footnote w:type="continuationSeparator" w:id="1">
    <w:p w:rsidR="00262B1C" w:rsidRDefault="00262B1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F764CB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466B84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466B8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2B1C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66B84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D0DE6"/>
    <w:rsid w:val="00BF6CA4"/>
    <w:rsid w:val="00C1539D"/>
    <w:rsid w:val="00C21238"/>
    <w:rsid w:val="00C26ED0"/>
    <w:rsid w:val="00C3045F"/>
    <w:rsid w:val="00C77AEA"/>
    <w:rsid w:val="00C81DB8"/>
    <w:rsid w:val="00CA51BD"/>
    <w:rsid w:val="00CA5652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764CB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F8801-3868-41FE-8DC9-1A477DACE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9</Pages>
  <Words>1169</Words>
  <Characters>6666</Characters>
  <Application>Microsoft Office Word</Application>
  <DocSecurity>0</DocSecurity>
  <Lines>55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2015-03-02T15:12:00Z</cp:lastPrinted>
  <dcterms:created xsi:type="dcterms:W3CDTF">2015-09-11T05:07:00Z</dcterms:created>
  <dcterms:modified xsi:type="dcterms:W3CDTF">2015-10-01T03:20:00Z</dcterms:modified>
</cp:coreProperties>
</file>