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การขอใบอนุญาตประกอบกิจการรับทำการกำจัดมูลฝอยติดเชื้อ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</w:t>
      </w:r>
      <w:r w:rsidR="005C7944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C7944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อำเภอ</w:t>
      </w:r>
      <w:r w:rsidR="005C7944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สามร้อยยอด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กระทรวงสาธารณสุข</w:t>
      </w:r>
    </w:p>
    <w:p w:rsidR="003F4A0D" w:rsidRPr="000C2AAC" w:rsidRDefault="0069368E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การขอใบอนุญาตประกอบกิจการรับทำการกำจัดมูลฝอยติดเชื้อ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ควบคุมอาคารพ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2522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2535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กฎกระทรวงว่าด้วยการกำจัดมูลฝอยติดเชื้อพ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2545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พระราชบัญญัติการสาธารณสุขพ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การขอใบอนุญาตประกอบกิจการรับทำการกำจัดมูลฝอยติดเชื้อเทศบาลตำบลไร่เก่าสำเนาคู่มือประชาชน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11/09/2015 10:35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(1.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อปท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สามารถเปลี่ยนแปลงข้อมูลได้ตามหน้าที่รับผิดชอบ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lastRenderedPageBreak/>
              <w:t xml:space="preserve">2.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ระยะเวลาระบุตามวันเวลาที่ท้องถิ่นเปิดให้บริการ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1.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ใดประสงค์ขอใบอนุญาตประกอบกิจการรับทำการกำจัดมูลฝอยติดเชื้อโดยทำเป็นธุรกิจหรือได้รับประโยชน์ตอบแทนด้วยการคิดค่าบริการ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กลุ่ม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กอง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ฝ่ายที่รับผิดชอบ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ลักเกณฑ์ด้านคุณสมบัติของผู้ประกอบกิจการด้านสุขลักษณะการกำจัดมูลฝอยติดเชื้อและด้านคุณสมบัติของผู้ปฏิบัติงานถูกต้องตามหลักเกณฑ์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(4) ......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....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</w:t>
      </w:r>
      <w:r w:rsidRPr="000C2AAC">
        <w:rPr>
          <w:rFonts w:asciiTheme="minorBidi" w:hAnsiTheme="minorBidi"/>
          <w:noProof/>
          <w:sz w:val="32"/>
          <w:szCs w:val="32"/>
        </w:rPr>
        <w:t xml:space="preserve">: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ผู้ขอรับใบอนุญาตยื่นคำขอรับใบอนุญาตประกอบ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กิจการรับทำการกำจัดมูลฝอยติดเชื้อพร้อมหลักฐานที่ท้องถิ่นกำหนด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ครบถ้วนเจ้าหน้าที่แจ้งต่อผู้ยื่นคำขอให้แก้ไข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ากผู้ขอ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อุทธรณ์ตามพ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วิธีปฏิบัติราชการทาง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ปกครองพ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2539))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เจ้าหน้าที่ตรวจสถานที่ด้านสุขลักษณะ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กรณีถูกต้องตามหลักเกณฑ์ด้านสุขลักษณะเสนอพิจารณาออกใบอนุญาต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กฎหมายกำหนดภายใน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วันนับแต่วันที่เอกสารถูกต้องและครบถ้วน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2535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2)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2557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คำสั่งไม่อนุญาต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 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มีหนังสือแจ้งการอนุญาตแก่ผู้ขออนุญาตทราบเพื่อ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คำสั่งไม่ออกใบอนุญาตประกอบกิจการรับทำการกำจัดมูลฝอยติดเชื้อแก่ผู้ขออนุญาตทราบพร้อมแจ้งสิทธิในการอุทธรณ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ครั้งๆละไม่เกิน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วันและแจ้งให้ผู้ยื่นคำขอทราบภายใน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วันจนกว่าจะพิจารณาแล้วเสร็จพร้อมสำเนาแจ้งก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กรณีมีคำสั่งอนุญาต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lastRenderedPageBreak/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สำเนาใบอนุญาตตามกฎหมายว่าด้วยการควบคุมอาคารหรือใบอนุญาตตามกฎหมายอื่นที่เกี่ยวข้อง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หรือหลักฐานแสดงสถานที่กำจัดมูลฝอยติดเชื้อที่ได้รับใบอนุญาตและมีการดำเนินกิจการที่ถูกต้องตามหลักสุขาภิบาลโดยมีหลักฐานสัญญาว่าจ้างระหว่างผู้ขนกับผู้กำจัดมูลฝอย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แผนการดำเนินงานในการกำจัดมูลฝอยที่แสดงรายละเอียดขั้นตอนการดำเนินงานความพร้อมด้าน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กำลังคนงบประมาณวัสดุอุปกรณ์และวิธีการบริหารจัดการ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เอกสารหรือหลักฐานแสดงวุฒิการศึกษาของเจ้าหน้าที่ควบคุมกำกับในการจัดการมูลฝอยติดเชื้ออย่างน้อย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คน         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ุณสมบัติสำเร็จการศึกษาไม่ต่ำกว่าปริญญาตรีหรือเทียบเท่าในสาขาวิชาวิทยาศาสตร์ในด้านสาธารณสุขสุขาภิบาลชีววิทยาและวิทยาศาสตร์การแพทย์ด้านใดด้านหนึ่ง    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    2)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คุณสมบัติสำเร็จการศึกษาไม่ต่ำกว่าปริญญาตรี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หรือเทียบเท่าในสาขาวิชการวิศวกรรมศาสตร์ในด้านสุขาภิบาลวิศวกรรมสิ่งแวดล้อมและวิศวกรรมเครื่องกลด้านใดด้านหนึ่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แสดงให้เห็นว่าผู้ปฏิบัติงานที่ทำหน้าที่กำจัดมูลฝอยติดเชื้อผ่านการฝึกอบรมการป้องกันและระงับการแพร่เชื้อหรืออันตรายที่อาจเกิดจากมูลฝอยติดเชื้อ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ตามหลักสูตรและระยะเวลาตามที่กระทรวงสาธารณสุขกำหนดโดยประกาศในราชกิจจานุเบกษา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ใบรับรองแพทย์หรือเอกสาร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แสดงการตรวจสุขภาพประจำปีของผู้ปฏิบัติงานในการกำจัดมูลฝอยติดเชื้อ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อัตราค่าธรรมเนียมใบอนุญาตรับทำการกำจัดมูลฝอยติดเชื้อฉบับละไม่เกิน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10,000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บาทต่อปี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(-)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แบบฟอร์มเป็นไปตามข้อกำหนดของท้องถิ่น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การแจ้งผลการพิจารณา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>19.1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ครั้งๆละไม่เกิน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วันและให้แจ้งต่อผู้ยื่นคำขอทราบภายใน</w:t>
      </w:r>
      <w:r w:rsidRPr="000C2AAC">
        <w:rPr>
          <w:rFonts w:asciiTheme="minorBidi" w:hAnsiTheme="minorBidi"/>
          <w:noProof/>
          <w:sz w:val="32"/>
          <w:szCs w:val="32"/>
        </w:rPr>
        <w:t xml:space="preserve"> 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lastRenderedPageBreak/>
        <w:br/>
        <w:t xml:space="preserve">19.2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ให้แจ้งเป็นหนังสือให้ผู้ยื่นคำขอทราบถึงเหตุแห่งความล่าช้าทุก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วันจนกว่าจะพิจารณาแล้วเสร็จพร้อมสำเนาแจ้งก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ทราบทุกครั้ง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11/09/2558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7DA4" w:rsidRDefault="00C47DA4" w:rsidP="00C81DB8">
      <w:pPr>
        <w:spacing w:after="0" w:line="240" w:lineRule="auto"/>
      </w:pPr>
      <w:r>
        <w:separator/>
      </w:r>
    </w:p>
  </w:endnote>
  <w:endnote w:type="continuationSeparator" w:id="1">
    <w:p w:rsidR="00C47DA4" w:rsidRDefault="00C47DA4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7DA4" w:rsidRDefault="00C47DA4" w:rsidP="00C81DB8">
      <w:pPr>
        <w:spacing w:after="0" w:line="240" w:lineRule="auto"/>
      </w:pPr>
      <w:r>
        <w:separator/>
      </w:r>
    </w:p>
  </w:footnote>
  <w:footnote w:type="continuationSeparator" w:id="1">
    <w:p w:rsidR="00C47DA4" w:rsidRDefault="00C47DA4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69368E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5C7944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5C7944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0E60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C103B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4183C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2544F"/>
    <w:rsid w:val="00541A32"/>
    <w:rsid w:val="00575FAF"/>
    <w:rsid w:val="00593E8D"/>
    <w:rsid w:val="005C6B68"/>
    <w:rsid w:val="005C7944"/>
    <w:rsid w:val="00600A25"/>
    <w:rsid w:val="006437C0"/>
    <w:rsid w:val="0064558D"/>
    <w:rsid w:val="0065175D"/>
    <w:rsid w:val="00686AAA"/>
    <w:rsid w:val="0069368E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963EC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47DA4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66158"/>
    <w:rsid w:val="00F8122B"/>
    <w:rsid w:val="00FB7D89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48</TotalTime>
  <Pages>11</Pages>
  <Words>1317</Words>
  <Characters>7510</Characters>
  <Application>Microsoft Office Word</Application>
  <DocSecurity>0</DocSecurity>
  <Lines>62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5</cp:revision>
  <cp:lastPrinted>2015-09-11T08:01:00Z</cp:lastPrinted>
  <dcterms:created xsi:type="dcterms:W3CDTF">2015-09-11T04:54:00Z</dcterms:created>
  <dcterms:modified xsi:type="dcterms:W3CDTF">2015-09-30T07:57:00Z</dcterms:modified>
</cp:coreProperties>
</file>