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การขอต่ออายุใบอนุญาตจัดตั้งตลาด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0A2E8D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0A2E8D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0A2E8D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0A2E8D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D90D1B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การขอต่ออายุใบอนุญาตจัดตั้งตลาด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กฎกระทรวงว่าด้วยสุขลักษณะของตลาดพ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2551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การขอต่ออายุใบอนุญาตจัดตั้งตลาดเทศบาลตำบลไร่เก่าสำเนาคู่มือประชาชน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11:55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ทศบาลตำบลไร่เก่า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ระบุกลุ่ม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กอง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ฝ่ายที่รับผิดชอบในการให้บริการในเขตท้องถิ่นนั้น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lastRenderedPageBreak/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ผู้ใดประสงค์ขอต่ออายุใบอนุญาตจัดตั้งตลาด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กเว้นกระทรวงทบวงกรมราชการส่วนท้องถิ่นหรือองค์กรของรัฐที่ได้จัดตั้งตลาดขึ้นตามอำนาจหน้าที่แต่ต้องปฏิบัติ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0C2AAC">
        <w:rPr>
          <w:rFonts w:asciiTheme="minorBidi" w:hAnsiTheme="minorBidi"/>
          <w:noProof/>
          <w:sz w:val="32"/>
          <w:szCs w:val="32"/>
        </w:rPr>
        <w:t>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 xml:space="preserve">.....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วันก่อนใบอนุญาตสิ้นอายุ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ใบอนุญาตมีอายุ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ปีนับแต่วันที่ออกใบอนุญาต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20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ต้องยื่นคำขอก่อนใบอนุญาตสิ้นอายุ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สภาพสุขลักษณะของสถานประกอบกิจการต้องถูกต้องตามหลักเกณฑ์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 xml:space="preserve">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ผู้ขอรับใบอนุญาตยื่นคำขอต่ออายุใบอนุญาตจัดตั้งตลาดพร้อมหลักฐานที่ท้องถิ่นกำหนด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นุญาตให้ต่ออายุใบอนุญาตจัดตั้งตลาดแก่ผู้ขอต่ออายุใบ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สำเนาใบอนุญาตตามกฎหมายอื่นที่เกี่ยวข้องเช่นสำเนาใบอนุญาตสิ่ง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ปลูกสร้างอาคารหรือหลักฐานแสดงว่าอาคารนั้นสามารถใช้ประกอบการได้ตามกฎหมายว่าด้วยการควบคุมอาคาร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แผนที่โดยสังเขปแสดงสถานที่ตั้งตลาด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เช่น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ตามหลักสูตรที่ท้องถิ่นกำหนดเป็นต้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อัตราค่าธรรมเนียมต่ออายุใบอนุญาตจัดตั้งตลาดฉบับละไม่เกิน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2,000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เทศบาลตำบลไร่เก่าโทร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032-689014 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วันและแจ้งให้ผู้ยื่นคำขอทราบภายใน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608" w:rsidRDefault="009C3608" w:rsidP="00C81DB8">
      <w:pPr>
        <w:spacing w:after="0" w:line="240" w:lineRule="auto"/>
      </w:pPr>
      <w:r>
        <w:separator/>
      </w:r>
    </w:p>
  </w:endnote>
  <w:endnote w:type="continuationSeparator" w:id="1">
    <w:p w:rsidR="009C3608" w:rsidRDefault="009C360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608" w:rsidRDefault="009C3608" w:rsidP="00C81DB8">
      <w:pPr>
        <w:spacing w:after="0" w:line="240" w:lineRule="auto"/>
      </w:pPr>
      <w:r>
        <w:separator/>
      </w:r>
    </w:p>
  </w:footnote>
  <w:footnote w:type="continuationSeparator" w:id="1">
    <w:p w:rsidR="009C3608" w:rsidRDefault="009C360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90D1B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A2E8D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A2E8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A2E8D"/>
    <w:rsid w:val="000C2AAC"/>
    <w:rsid w:val="000C466B"/>
    <w:rsid w:val="000F1309"/>
    <w:rsid w:val="001027F1"/>
    <w:rsid w:val="00110F0C"/>
    <w:rsid w:val="00132E1B"/>
    <w:rsid w:val="00155A6A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4A30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C3608"/>
    <w:rsid w:val="009D707B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E492E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90D1B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87007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10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5</cp:revision>
  <cp:lastPrinted>2015-09-11T07:57:00Z</cp:lastPrinted>
  <dcterms:created xsi:type="dcterms:W3CDTF">2015-09-11T03:06:00Z</dcterms:created>
  <dcterms:modified xsi:type="dcterms:W3CDTF">2015-09-30T07:50:00Z</dcterms:modified>
</cp:coreProperties>
</file>