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การขอต่ออายุใบอนุญาตประกอบกิจการรับทำการกำจัดมูลฝอยติดเชื้อ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E7186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E7186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E7186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AC476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การขอต่ออายุใบอนุญาตประกอบกิจการรับทำการกำจัดมูลฝอยติดเชื้อ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รับทำการกำจัดมูลฝอยติดเชื้อ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15:59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ต่ออายุใบอนุญาตประกอบกิจการรับทำการกำจัดมูลฝอยติดเชื้อ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สุขลักษณะการกำจัดมูลฝอยติดเชื้อและด้านคุณสมบัติของผู้ปฏิบัติงาน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ประกอบกิจการรับทำการกำจัดมูลฝอยติดเชื้อ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กิจการรับทำการกำจัดมูลฝอยติดเชื้อ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  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แผนการดำเนินงานในการกำจัดมูลฝอยที่แสดงรายละเอียดขั้นตอนการ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ดำเนินงานความพร้อมด้านกำลังคนงบประมาณวัสดุอุปกรณ์และวิธีการบริหารจัดการ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เอกสารหรือหลักฐานแสดงวุฒิการศึกษาของเจ้าหน้าที่ควบคุมกำกับในการจัดการมูลฝอยติดเชื้ออย่างน้อย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ชีววิทยาและวิทยาศาสตร์การแพทย์ด้านใดด้านหนึ่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       2)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คุณสมบัติสำเร็จ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อัตราค่าธรรมเนียมต่ออายุใบอนุญาตรับทำการกำจัดมูลฝอยติดเชื้อฉบับละไม่เกิน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แบบคำขอรับใบอนุญาตหรือต่ออายุใบอนุญาต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677" w:rsidRDefault="000A6677" w:rsidP="00C81DB8">
      <w:pPr>
        <w:spacing w:after="0" w:line="240" w:lineRule="auto"/>
      </w:pPr>
      <w:r>
        <w:separator/>
      </w:r>
    </w:p>
  </w:endnote>
  <w:endnote w:type="continuationSeparator" w:id="1">
    <w:p w:rsidR="000A6677" w:rsidRDefault="000A667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677" w:rsidRDefault="000A6677" w:rsidP="00C81DB8">
      <w:pPr>
        <w:spacing w:after="0" w:line="240" w:lineRule="auto"/>
      </w:pPr>
      <w:r>
        <w:separator/>
      </w:r>
    </w:p>
  </w:footnote>
  <w:footnote w:type="continuationSeparator" w:id="1">
    <w:p w:rsidR="000A6677" w:rsidRDefault="000A667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C476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7186C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7186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6677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2B40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D14F6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E65F5"/>
    <w:rsid w:val="00811134"/>
    <w:rsid w:val="0085230C"/>
    <w:rsid w:val="00862FC5"/>
    <w:rsid w:val="0087182F"/>
    <w:rsid w:val="0087509D"/>
    <w:rsid w:val="008A3CB7"/>
    <w:rsid w:val="008B3521"/>
    <w:rsid w:val="008B5E91"/>
    <w:rsid w:val="008D7B9E"/>
    <w:rsid w:val="008E2900"/>
    <w:rsid w:val="008F35EE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760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7186C"/>
    <w:rsid w:val="00E90756"/>
    <w:rsid w:val="00E97AE3"/>
    <w:rsid w:val="00EA6950"/>
    <w:rsid w:val="00EB5853"/>
    <w:rsid w:val="00EC08A9"/>
    <w:rsid w:val="00EF0DAF"/>
    <w:rsid w:val="00F028A3"/>
    <w:rsid w:val="00F064C0"/>
    <w:rsid w:val="00F17A31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11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2015-09-11T07:21:00Z</cp:lastPrinted>
  <dcterms:created xsi:type="dcterms:W3CDTF">2015-09-10T09:10:00Z</dcterms:created>
  <dcterms:modified xsi:type="dcterms:W3CDTF">2015-10-01T03:45:00Z</dcterms:modified>
</cp:coreProperties>
</file>