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การโอนใบอนุญาตประกอบกิจการสถานีบริการน้ำมัน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7A525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7A5251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7A525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กระทรวงพลังงาน</w:t>
      </w:r>
    </w:p>
    <w:p w:rsidR="003F4A0D" w:rsidRPr="000C2AAC" w:rsidRDefault="00F26866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การโอนใบอนุญาตประกอบกิจการสถานีบริการน้ำมัน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2557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2)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ส่วนกลาง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2556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การโอนใบอนุญาตประกอบกิจการสถานีบริการน้ำมันเทศบาลตำบลไร่เก่าสำเนาคู่มือประชาชน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09:09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การชำระค่าธรรมเนียมปิดรับเวลา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15.30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หากผู้รับใบอนุญาตประสงค์จะโอนกิจการตามที่ได้รับอนุญาตให้แก</w:t>
      </w:r>
      <w:r w:rsidRPr="000C2AAC">
        <w:rPr>
          <w:rFonts w:ascii="Cordia New" w:hAnsiTheme="minorBidi"/>
          <w:noProof/>
          <w:sz w:val="32"/>
          <w:szCs w:val="32"/>
          <w:cs/>
        </w:rPr>
        <w:t>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บุคคลอื่นให้ยื่นคำขอโอนใบอนุญาตตามแบบธพ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</w:t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t xml:space="preserve">. </w:t>
      </w:r>
      <w:r w:rsidRPr="000C2AAC">
        <w:rPr>
          <w:rFonts w:asciiTheme="minorBidi" w:hAnsiTheme="minorBidi"/>
          <w:noProof/>
          <w:sz w:val="32"/>
          <w:szCs w:val="32"/>
          <w:rtl/>
          <w:cs/>
          <w:lang w:bidi="th-TH"/>
        </w:rPr>
        <w:t>๕พร้อมด้วยเอกสารและหลักฐานที่ถูก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</w:rPr>
        <w:t>: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0C2AAC">
        <w:rPr>
          <w:rFonts w:asciiTheme="minorBidi" w:hAnsiTheme="minorBidi"/>
          <w:noProof/>
          <w:sz w:val="32"/>
          <w:szCs w:val="32"/>
        </w:rPr>
        <w:t xml:space="preserve">(Email)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ธรรมดา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กรณีนิติบุคคล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ออกให้ไม่เกิน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เดือน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คำขอโอนใบอนุญาตประกอบกิจการ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๕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พร้อมปิดอากรแสตมป์ตามประมวลรัษฎากร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สำเนาเอกสารแสดงสิทธิใช้ที่ดินของผู้รับโอนใบอนุญาต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สำเนาใบอนุญาตประกอบกิจการ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เดิม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0C2AAC">
              <w:rPr>
                <w:rFonts w:ascii="Cordia New" w:hAnsiTheme="minorBidi"/>
                <w:b/>
                <w:bCs/>
                <w:noProof/>
                <w:sz w:val="32"/>
                <w:szCs w:val="32"/>
                <w:cs/>
              </w:rPr>
              <w:t>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าธรรมเนียมใบอนุญาตประกอบกิจการควบคุมประเภทที่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3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lastRenderedPageBreak/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๕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1FC" w:rsidRDefault="000001FC" w:rsidP="00C81DB8">
      <w:pPr>
        <w:spacing w:after="0" w:line="240" w:lineRule="auto"/>
      </w:pPr>
      <w:r>
        <w:separator/>
      </w:r>
    </w:p>
  </w:endnote>
  <w:endnote w:type="continuationSeparator" w:id="1">
    <w:p w:rsidR="000001FC" w:rsidRDefault="000001F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1FC" w:rsidRDefault="000001FC" w:rsidP="00C81DB8">
      <w:pPr>
        <w:spacing w:after="0" w:line="240" w:lineRule="auto"/>
      </w:pPr>
      <w:r>
        <w:separator/>
      </w:r>
    </w:p>
  </w:footnote>
  <w:footnote w:type="continuationSeparator" w:id="1">
    <w:p w:rsidR="000001FC" w:rsidRDefault="000001F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F26866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7A5251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7A525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01FC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A77CC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A7B26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53CAC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16B4E"/>
    <w:rsid w:val="00727275"/>
    <w:rsid w:val="00760D0B"/>
    <w:rsid w:val="00761FD0"/>
    <w:rsid w:val="00771FD1"/>
    <w:rsid w:val="00781575"/>
    <w:rsid w:val="007851BE"/>
    <w:rsid w:val="00790214"/>
    <w:rsid w:val="00793306"/>
    <w:rsid w:val="007A5251"/>
    <w:rsid w:val="007E1E74"/>
    <w:rsid w:val="00811134"/>
    <w:rsid w:val="0085230C"/>
    <w:rsid w:val="00862FC5"/>
    <w:rsid w:val="0087182F"/>
    <w:rsid w:val="0087509D"/>
    <w:rsid w:val="0088168F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26866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6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2015-09-11T07:35:00Z</cp:lastPrinted>
  <dcterms:created xsi:type="dcterms:W3CDTF">2015-09-11T02:30:00Z</dcterms:created>
  <dcterms:modified xsi:type="dcterms:W3CDTF">2015-10-01T03:43:00Z</dcterms:modified>
</cp:coreProperties>
</file>