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การออกใบรับแจ้งการประกอบกิจการสถานที่เก็บรักษาน้ำมันลักษณะที่สอง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3D1BD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3D1BD3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3D1BD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1B4154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การออกใบรับแจ้งการประกอบกิจการสถานที่เก็บรักษาน้ำมันลักษณะที่สอง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กฎกระทรวงสถานที่เก็บรักษาน้ำมันเชื้อเพลิงพ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ประกาศกรมธุรกิจพลังงานเรื่องกำหนดสถานที่แจ้งการประกอบกิจการควบคุมประเภทที่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ออกใบรับแจ้งการประกอบกิจการสถานที่เก็บรักษาน้ำมันลักษณะที่สอง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14:10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จะประกอบกิจการสถานที่เก็บรักษาน้ำมันลักษณะที่สองต้องแจ้งขอประกอบกิจการก่อนจึงเก็บน้ำมันได้ซึ่งสถานที่เก็บรักษาน้ำมันลักษณะที่สองหมายถึงสถานที่เก็บน้ำมันชนิดใดชนิดหนึ่งหรือหลายชนิด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สถานที่เก็บน้ำมันชนิดไวไฟมากที่มีปริมาณเกิน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454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สถานที่เก็บน้ำมันชนิดไวไฟปานกลางที่มีปริมาณเกิน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227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>1,000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สถานที่เก็บน้ำมันชนิดไวไฟน้อยที่มีปริมาณเกิน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454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ลิตรแต่ไม่เกิน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15,000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ลิตร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ผนผังบริเวณแบบก่อสร้างและรายการคำนวณต้องมีลักษณะเป็นไปตามกฎกระทรวงสถานที่เก็บรักษาน้ำมันเชื้อเพลิ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2551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ใบแจ้งการประกอบกิจการควบคุมประเภทที่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 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ป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จดทะเบียนพร้อมสำเนารายละเอียดวัตถุประสงค์และผู้มีอำนาจลงชื่อแทนนิติบุคคลที่ออกให้ไม่เกินหนึ่งร้อยแปดสิบวั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กรณีนิติบุคคลเป็นผู้แจ้ง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สำเนาหนังสือแสดงความเป็น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ตัวแทนของบุคคลหรือนิติบุคคลผู้แจ้ง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กรณีตัวแทนของบุคคลหรือนิติ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บุคคลเป็นผู้แจ้ง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สำเนาหรือภาพถ่ายโฉนดที่ดิน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๓ก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๑หรือเอกสารแสดงสิทธิในที่ดินอื่นๆ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กรมที่ดิน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ว่าผู้แจ้งมีสิทธิใช้ที่ดิน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ทางหลวงหรือถนนส่วนบุคคลเพื่อใช้เป็นทางสำหรับยานพาหนะเข้าออกสถานีบริการน้ำมันประเภทคลักษณะที่หนึ่งเพื่อการจำหน่ายหรือขาย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รับผิดชอบถนนสาธารณะทางหลวงถนนส่วนบุคคลหรือลำน้ำสายนั้น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แผนที่สังเขปแสดงสถานที่ประกอบกิจการพร้อมทั้งแสดงสิ่งปลูกสร้างที่อยู่ภายในรัศมี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แผนผังบริเวณของสถานที่ประกอบกิจการ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แบบก่อสร้างถังเก็บน้ำมันเหนือพื้นดินขนาดใหญ่พร้อมระบบท่อและอุปกรณ์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หนังสือรับรองจากวิศวกรสาขาที่เกี่ยวข้องซึ่งเป็นผู้คำนวณความ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มั่นคงแข็งแรงระบบความปลอดภัยและระบบควบคุมมลพิษของถังเก็บน้ำมันเหนือพื้นดินขนาดใหญ่และสิ่งปลูกสร้างต่างๆและเป็นผู้ได้รับอนุญาตให้ประกอบวิชาชีพวิศวกรรมควบคุมตามกฎหมายว่าด้วยวิศวกรพร้อมทั้งแนบภาพถ่ายใบอนุญาตประกอบวิชาชีพวิศวกรรมควบคุ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สำนักความปลอดภัยธุรกิจน้ำมันกรมธุรกิจพลังงานศูนย์เอนเนอร์ยี่คอมเพล็กซ์อาคารบีชั้น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10900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ศูนย์รับข้อร้องเรียนกรมธุรกิจพลังงาน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(www.doeb.go.th)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ศูนย์เอนเนอร์ยี่คอมเพล็กซ์อาคารบีชั้น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555/2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ถนนวิภาวดีรังสิตแขวง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10900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0 2794 4111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.2556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9FF" w:rsidRDefault="00F849FF" w:rsidP="00C81DB8">
      <w:pPr>
        <w:spacing w:after="0" w:line="240" w:lineRule="auto"/>
      </w:pPr>
      <w:r>
        <w:separator/>
      </w:r>
    </w:p>
  </w:endnote>
  <w:endnote w:type="continuationSeparator" w:id="1">
    <w:p w:rsidR="00F849FF" w:rsidRDefault="00F849F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9FF" w:rsidRDefault="00F849FF" w:rsidP="00C81DB8">
      <w:pPr>
        <w:spacing w:after="0" w:line="240" w:lineRule="auto"/>
      </w:pPr>
      <w:r>
        <w:separator/>
      </w:r>
    </w:p>
  </w:footnote>
  <w:footnote w:type="continuationSeparator" w:id="1">
    <w:p w:rsidR="00F849FF" w:rsidRDefault="00F849F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B415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D1BD3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D1BD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B4154"/>
    <w:rsid w:val="001B4325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A3001"/>
    <w:rsid w:val="003C25A4"/>
    <w:rsid w:val="003D1BD3"/>
    <w:rsid w:val="003F489A"/>
    <w:rsid w:val="003F4A0D"/>
    <w:rsid w:val="00400DA0"/>
    <w:rsid w:val="00422EAB"/>
    <w:rsid w:val="00444BFB"/>
    <w:rsid w:val="00452B6B"/>
    <w:rsid w:val="004C0C85"/>
    <w:rsid w:val="004C3562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55DF5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070F"/>
    <w:rsid w:val="00F8122B"/>
    <w:rsid w:val="00F849FF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9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2015-09-11T07:34:00Z</cp:lastPrinted>
  <dcterms:created xsi:type="dcterms:W3CDTF">2015-09-11T07:13:00Z</dcterms:created>
  <dcterms:modified xsi:type="dcterms:W3CDTF">2015-10-01T03:43:00Z</dcterms:modified>
</cp:coreProperties>
</file>