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2216A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2216A0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</w:t>
      </w:r>
      <w:r w:rsidR="002216A0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อสามร้อยยอด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260D6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การขอเปลี่ยนผู้ควบคุมงานเทศบาลตำบลไร่เก่าสำเนาคู่มือประชาชน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10:54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>กรณีผู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รับใบอนุญาตจะบอกเลิกตัวผู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ควบคุมงานที่ได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แจ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งชื่อไว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หรือผู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ควบคุมงานจะบอกเลิกการเป</w:t>
      </w:r>
      <w:r w:rsidRPr="000C2AAC">
        <w:rPr>
          <w:rFonts w:asciiTheme="minorBidi" w:hAnsiTheme="minorBidi"/>
          <w:noProof/>
          <w:sz w:val="32"/>
          <w:szCs w:val="32"/>
        </w:rPr>
        <w:t>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นผู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ควบคุมงานให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มีหนังสือแจ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งให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าพนักงานท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องถิ่นทราบในกรณีที่มีการบอกเลิกผู้ควบคุมงานผู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รับใบอนุญาตต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องระงับการดําเนินการตามที่ได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รับอนุญาตไว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อนจนกว</w:t>
      </w:r>
      <w:r w:rsidRPr="000C2AAC">
        <w:rPr>
          <w:rFonts w:asciiTheme="minorBidi" w:hAnsiTheme="minorBidi"/>
          <w:noProof/>
          <w:sz w:val="32"/>
          <w:szCs w:val="32"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าจะได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มีหนังสือแจ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งชื่อและส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งหนังสือแสดงความยินยอมของผู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ควบคุมงานคนใหม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แก</w:t>
      </w:r>
      <w:r w:rsidRPr="000C2AAC">
        <w:rPr>
          <w:rFonts w:ascii="Cordia New" w:hAnsiTheme="minorBidi"/>
          <w:noProof/>
          <w:sz w:val="32"/>
          <w:szCs w:val="32"/>
          <w:cs/>
        </w:rPr>
        <w:t>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าพนักงานท</w:t>
      </w:r>
      <w:r w:rsidRPr="000C2AAC">
        <w:rPr>
          <w:rFonts w:ascii="Cordia New" w:hAnsiTheme="minorBidi"/>
          <w:noProof/>
          <w:sz w:val="32"/>
          <w:szCs w:val="32"/>
          <w:cs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องถิ่นแล</w:t>
      </w:r>
      <w:r w:rsidRPr="000C2AAC">
        <w:rPr>
          <w:rFonts w:asciiTheme="minorBidi" w:hAnsiTheme="minorBidi"/>
          <w:noProof/>
          <w:sz w:val="32"/>
          <w:szCs w:val="32"/>
        </w:rPr>
        <w:t>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</w:t>
      </w:r>
      <w:r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ยื่นขอเปลี่ยนผู้ควบคุมงานพร้อมเอกสาร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องค์กรปกครองส่วนท้องถิ่นในพื้นที่ที่จะขอเปลี่ยนผู้ควบคุมงาน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องค์กรปกครองส่วนท้องถิ่นในพื้นที่ที่จะขอเปลี่ยนผู้ควบคุมงาน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องค์กรปกครองส่วนท้องถิ่นในพื้นที่ที่จะขอเปลี่ยนผู้ควบคุมงาน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นังสือที่ได้แจ้งให้ผู้ควบคุมงานคนเดิมทราบว่าได้บอกเลิกมิให้เป็นผู้ควบคุมงานแล้วพร้อมหลักฐานแสดงการรับทราบของผู้ควบคุมงานคนเดิ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หนังสือแสดงความยินยอมของผู้ควบคุมงานคนใหม่ตามมาตรา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 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วรรคสอง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ใบอนุญาตก่อสร้างดัดแปลงรื้อถอนหรือเคลื่อนย้ายอาคารแล้วแต่กรณี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กรณีผู้ได้รับ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ใบอนุญาตหรือใบรับแจ้งบอกเลิกผู้ควบคุมงานคนเดิมและแจ้งชื่อผู้ควบคุมงานคนใหม่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สำเนาหนังสือแจ้งการบอกเลิกผู้ควบคุมงาน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7)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กรุงเทพมหานครร้องเรียนผ่านกรมโยธาธิการและผังเมือง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(http://www.dpt.go.th)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lastRenderedPageBreak/>
              <w:t xml:space="preserve">2.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พระราม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9 : 02-201-8000 ,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6 : 02-299-4000)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(224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พระราม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9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แขวงห้วยขวางเขตห้วยขวางกรุงเทพฯ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10320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218/1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พระรามที่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 6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แขวงสามเสนในเขตพญาไทกรุงเทพฯ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10400)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ศูนย์ดำรงธรรมกรมโยธาธิการและผังเมือง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โทร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02-299-4311-12)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ตั้งอยู่ณศูนย์บริการข้อมูลข่าวสารของราชการถนนพระรามที่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6)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br/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จังหวัดอื่นๆร้องเรียนต่อผู้ว่าราชการจังหวัด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ศูนย์ดำรงธรรมจังหวัดประจำจังหวัดทุกจังหวัด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728" w:rsidRDefault="008A6728" w:rsidP="00C81DB8">
      <w:pPr>
        <w:spacing w:after="0" w:line="240" w:lineRule="auto"/>
      </w:pPr>
      <w:r>
        <w:separator/>
      </w:r>
    </w:p>
  </w:endnote>
  <w:endnote w:type="continuationSeparator" w:id="1">
    <w:p w:rsidR="008A6728" w:rsidRDefault="008A6728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728" w:rsidRDefault="008A6728" w:rsidP="00C81DB8">
      <w:pPr>
        <w:spacing w:after="0" w:line="240" w:lineRule="auto"/>
      </w:pPr>
      <w:r>
        <w:separator/>
      </w:r>
    </w:p>
  </w:footnote>
  <w:footnote w:type="continuationSeparator" w:id="1">
    <w:p w:rsidR="008A6728" w:rsidRDefault="008A6728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260D6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2216A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2216A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D0051"/>
    <w:rsid w:val="001E05C0"/>
    <w:rsid w:val="00201E94"/>
    <w:rsid w:val="00210AAF"/>
    <w:rsid w:val="00216FA4"/>
    <w:rsid w:val="002216A0"/>
    <w:rsid w:val="002440E7"/>
    <w:rsid w:val="00260D6A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391A"/>
    <w:rsid w:val="00444BFB"/>
    <w:rsid w:val="00452B6B"/>
    <w:rsid w:val="004C0C85"/>
    <w:rsid w:val="004C3BDE"/>
    <w:rsid w:val="004E30D6"/>
    <w:rsid w:val="004E5749"/>
    <w:rsid w:val="004E651F"/>
    <w:rsid w:val="00503CB4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B6060"/>
    <w:rsid w:val="007E1E74"/>
    <w:rsid w:val="00811134"/>
    <w:rsid w:val="0085230C"/>
    <w:rsid w:val="00862FC5"/>
    <w:rsid w:val="0087182F"/>
    <w:rsid w:val="0087509D"/>
    <w:rsid w:val="008A3CB7"/>
    <w:rsid w:val="008A6728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05CF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C1E46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5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2015-09-11T07:21:00Z</cp:lastPrinted>
  <dcterms:created xsi:type="dcterms:W3CDTF">2015-09-11T03:57:00Z</dcterms:created>
  <dcterms:modified xsi:type="dcterms:W3CDTF">2015-10-01T03:42:00Z</dcterms:modified>
</cp:coreProperties>
</file>