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การขอใบอนุญาตจัดตั้งตลาด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</w:t>
      </w:r>
      <w:r w:rsidR="00C828C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C828C7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อำเภอ</w:t>
      </w:r>
      <w:r w:rsidR="00C828C7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สามร้อยยอด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กระทรวงสาธารณสุข</w:t>
      </w:r>
    </w:p>
    <w:p w:rsidR="003F4A0D" w:rsidRPr="000C2AAC" w:rsidRDefault="005B5769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การขอใบอนุญาตจัดตั้งตลาด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เทศบาลตำบลไร่เก่าอำเภอปราณบุรีจังหวัดประจวบคีรีขันธ์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2535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2550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กฎกระทรวงว่าด้วยสุขลักษณะของตลาดพ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2551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ควบคุมอาคารพ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2522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พระราชบัญญัติการสาธารณสุขพ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2535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30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การขอใบอนุญาตจัดตั้งตลาดเทศบาลตำบลไร่เก่าสำเนาคู่มือประชาชน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14/09/2015 11:23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(1.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อปท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สามารถเปลี่ยนแปลงข้อมูลได้ตามหน้าที่รับผิดชอบ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lastRenderedPageBreak/>
              <w:t xml:space="preserve">2.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ระยะเวลาระบุตามวันเวลาที่ท้องถิ่นเปิดให้บริการ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ผู้ใดประสงค์ขอใบอนุญาตจัดตั้งตลาด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กเว้นกระทรวงทบวงกรมราชการส่วนท้องถิ่นหรือองค์กรของรัฐที่ได้จัดตั้งตลาดขึ้นตามอำนาจหน้าที่แต่ต้องปฏิบัติตาม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กลุ่ม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กอง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ฝ่ายที่รับผิดชอบ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สำเนาใบอนุญาตหรือเอกสารหลักฐานตามกฎหมายอื่นที่เกี่ยวข้อง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สภาพสุขลักษณะของสถานประกอบกิจการต้องถูกต้องตามหลักเกณฑ์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(4) ......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....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</w:t>
      </w:r>
      <w:r w:rsidRPr="000C2AAC">
        <w:rPr>
          <w:rFonts w:asciiTheme="minorBidi" w:hAnsiTheme="minorBidi"/>
          <w:noProof/>
          <w:sz w:val="32"/>
          <w:szCs w:val="32"/>
        </w:rPr>
        <w:t xml:space="preserve">: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ผู้ขอรับใบอนุญาตยื่นคำขอรับใบอนุญาตจัดตั้งตลาดพร้อมหลักฐานที่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ท้องถิ่นกำหนด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ครบถ้วนเจ้าหน้าที่แจ้งต่อผู้ยื่นคำขอให้แก้ไข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ากผู้ขอ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อุทธรณ์ตามพ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วิธีปฏิบัติราชการทางปกครองพ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2539))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เจ้าหน้าที่ตรวจสถานที่ด้านสุขลักษณะ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กรณีถูกต้องตามหลักเกณฑ์ด้านสุขลักษณะเสนอพิจารณาออกใบอนุญาต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กฎหมายกำหนดภายใน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วันนับแต่วันที่เอกสารถูกต้องและครบถ้วน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2535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วิธีปฏิบัติราชการทางปกครอง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2)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2557)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คำสั่งไม่อนุญาต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 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มีหนังสือแจ้งการอนุญาตแก่ผู้ขออนุญาตทราบเพื่อมารับใบอนุญาตภายใน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แจ้งคำสั่งไม่ออกใบอนุญาตจัดตั้งตลาดแก่ผู้ขออนุญาตทราบพร้อมแจ้งสิทธิในการอุทธรณ์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ในกรณีที่เจ้า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 xml:space="preserve">พนักงานท้องถิ่นไม่อาจออกใบอนุญาตหรือยังไม่อาจมีคำสั่งไม่อนุญาตได้ภายใน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ครั้งๆละไม่เกิน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วันและแจ้งให้ผู้ยื่นคำขอทราบภายใน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วันจนกว่าจะพิจารณาแล้วเสร็จพร้อมสำเนาแจ้งก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 xml:space="preserve">ชำระค่าธรรมเนียม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กรณีมี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คำสั่งอนุญาต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ท้องถิ่นประกาศกำหนด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ในกรณีที่มีการมอบอำนาจ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หลักฐานที่แสดงการเป็นผู้มีอำนาจลงนามแทนนิติบุคคล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ใบอนุญาตตามกฎหมายอื่นที่เกี่ยวข้องเช่นสำเนาใบอนุญาตสิ่งปลูกสร้างอาคารหรือหลักฐานแสดงว่าอาคารนั้นสามารถใช้ประกอบการได้ตามกฎหมายว่าด้วยการ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อาคาร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แผนที่โดยสังเขปแสดงสถานที่ตั้งตลาด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(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รับรองแพทย์ของผู้ขายของและผู้ช่วยขายของในตลาดหรือหลักฐานที่แสดงว่าผ่านการอบรมเรื่องสุขาภิบาลอาหารตามหลักสูตรที่ท้องถิ่นกำหนด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อัตราค่าธรรมเนียมใบอนุญาตจัดตั้งตลาดฉบับละไม่เกิน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2,000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บาทต่อปี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ระบุตามข้อกำหนดของท้องถิ่น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แจ้งผ่านศูนย์รับเรื่องร้องเรียนตามช่องทางการให้บริการของส่วนราชการนั้นๆ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ระบุส่วนงาน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หน่วยงานที่รับผิดชอบช่องทางการร้องเรียน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lastRenderedPageBreak/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แบบฟอร์มเป็นไปตามข้อกำหนดของท้องถิ่น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การแจ้งผลการพิจารณา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19.1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ครั้งๆละไม่เกิน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วันและให้แจ้งต่อผู้ยื่นคำขอทราบภายใน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19.2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0C2AAC">
        <w:rPr>
          <w:rFonts w:asciiTheme="minorBidi" w:hAnsiTheme="minorBidi"/>
          <w:noProof/>
          <w:sz w:val="32"/>
          <w:szCs w:val="32"/>
        </w:rPr>
        <w:t xml:space="preserve">19.1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ให้แจ้งเป็นหนังสือให้ผู้ยื่นคำขอทราบถึงเหตุแห่งความล่าช้าทุก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วันจนกว่าจะพิจารณาแล้วเสร็จพร้อมสำเนาแจ้งก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ทราบทุกครั้ง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14/09/2558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โดยหัวหน้าหน่วยงาน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(Reviewer)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1716" w:rsidRDefault="00631716" w:rsidP="00C81DB8">
      <w:pPr>
        <w:spacing w:after="0" w:line="240" w:lineRule="auto"/>
      </w:pPr>
      <w:r>
        <w:separator/>
      </w:r>
    </w:p>
  </w:endnote>
  <w:endnote w:type="continuationSeparator" w:id="1">
    <w:p w:rsidR="00631716" w:rsidRDefault="00631716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1716" w:rsidRDefault="00631716" w:rsidP="00C81DB8">
      <w:pPr>
        <w:spacing w:after="0" w:line="240" w:lineRule="auto"/>
      </w:pPr>
      <w:r>
        <w:separator/>
      </w:r>
    </w:p>
  </w:footnote>
  <w:footnote w:type="continuationSeparator" w:id="1">
    <w:p w:rsidR="00631716" w:rsidRDefault="00631716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5B5769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C828C7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C828C7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1F7666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B5769"/>
    <w:rsid w:val="005C6B68"/>
    <w:rsid w:val="00600A25"/>
    <w:rsid w:val="00631716"/>
    <w:rsid w:val="006437C0"/>
    <w:rsid w:val="0064558D"/>
    <w:rsid w:val="0065175D"/>
    <w:rsid w:val="00686AAA"/>
    <w:rsid w:val="006974B7"/>
    <w:rsid w:val="006B37B7"/>
    <w:rsid w:val="006B7EC2"/>
    <w:rsid w:val="006C07C4"/>
    <w:rsid w:val="006C6C22"/>
    <w:rsid w:val="00707AED"/>
    <w:rsid w:val="00712638"/>
    <w:rsid w:val="00747020"/>
    <w:rsid w:val="00760D0B"/>
    <w:rsid w:val="00761FD0"/>
    <w:rsid w:val="00771FD1"/>
    <w:rsid w:val="00781575"/>
    <w:rsid w:val="007851BE"/>
    <w:rsid w:val="00790214"/>
    <w:rsid w:val="00793306"/>
    <w:rsid w:val="007E14E9"/>
    <w:rsid w:val="007E1E74"/>
    <w:rsid w:val="0080086E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61221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828C7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</TotalTime>
  <Pages>9</Pages>
  <Words>1211</Words>
  <Characters>6904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Gview</cp:lastModifiedBy>
  <cp:revision>3</cp:revision>
  <cp:lastPrinted>2015-03-02T15:12:00Z</cp:lastPrinted>
  <dcterms:created xsi:type="dcterms:W3CDTF">2015-09-14T05:42:00Z</dcterms:created>
  <dcterms:modified xsi:type="dcterms:W3CDTF">2015-10-01T03:42:00Z</dcterms:modified>
</cp:coreProperties>
</file>