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การออกใบแทนใบอนุญาตประกอบกิจการสถานีบริการน้ำมัน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4F5BC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4F5BC9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4F5BC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0C2AAC" w:rsidRDefault="00A2300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การออกใบแทนใบอนุญาตประกอบกิจการสถานีบริการน้ำมัน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2556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การออกใบแทนใบอนุญาตประกอบกิจการสถานีบริการน้ำมันเทศบาลตำบลไร่เก่าสำเนาคู่มือประชาชน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10:01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การชำระค่าธรรมเนียมปิดรับเวลา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15.30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หากใบอนุญาตสูญหายหรือถูกทำลายในสาระสำคัญให้ผู้รับใบอนุญาตยื่นคำขอรับใบแทนใบอนุญาตตามแบบธพ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๖พร้อมด้วยเอกสารและหลักฐานภายใน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วันที่ได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ทราบถึงการสูญหายหรือถูกทำลายดังกล่าว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  <w:r w:rsidRPr="000C2AAC">
        <w:rPr>
          <w:rFonts w:asciiTheme="minorBidi" w:hAnsiTheme="minorBidi"/>
          <w:noProof/>
          <w:sz w:val="32"/>
          <w:szCs w:val="32"/>
          <w:rtl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t>: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0C2AAC">
        <w:rPr>
          <w:rFonts w:asciiTheme="minorBidi" w:hAnsiTheme="minorBidi"/>
          <w:noProof/>
          <w:sz w:val="32"/>
          <w:szCs w:val="32"/>
        </w:rPr>
        <w:t xml:space="preserve">(Email)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ออกให้ไม่เกิน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เดือน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คำขอรับใบแทนใบอนุญาตประกอบกิจการ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พร้อมปิดอากรแสตมป์ตามประมวลรัษฎากร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หลักฐานการแจ้งความว่าใบอนุญาตประกอบกิจการสูญหาย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กรณีสูญหาย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ประกอบกิจการเดิมที่ถูกทำลายในสาระสำคัญ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กรณีถูกทำลายและอื่นๆ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สำนักความ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ปลอดภัยธุรกิจน้ำมัน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อื่นๆ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="Cordia New" w:hAnsiTheme="minorBidi"/>
                <w:b/>
                <w:bCs/>
                <w:noProof/>
                <w:sz w:val="32"/>
                <w:szCs w:val="32"/>
                <w:cs/>
              </w:rPr>
              <w:t>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าธรรมเนียมใบแทนใบอนุญาต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สำนักความปลอดภัยธุรกิจน้ำมันกรมธุรกิจพลังงานศูนย์เอนเนอร์ยี่คอมเพล็กซ์อาคารบีชั้น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0 2794 4715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ศูนย์รับข้อร้องเรียนกรมธุรกิจพลังงาน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(www.doeb.go.th)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19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๖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37C" w:rsidRDefault="00DB537C" w:rsidP="00C81DB8">
      <w:pPr>
        <w:spacing w:after="0" w:line="240" w:lineRule="auto"/>
      </w:pPr>
      <w:r>
        <w:separator/>
      </w:r>
    </w:p>
  </w:endnote>
  <w:endnote w:type="continuationSeparator" w:id="1">
    <w:p w:rsidR="00DB537C" w:rsidRDefault="00DB537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37C" w:rsidRDefault="00DB537C" w:rsidP="00C81DB8">
      <w:pPr>
        <w:spacing w:after="0" w:line="240" w:lineRule="auto"/>
      </w:pPr>
      <w:r>
        <w:separator/>
      </w:r>
    </w:p>
  </w:footnote>
  <w:footnote w:type="continuationSeparator" w:id="1">
    <w:p w:rsidR="00DB537C" w:rsidRDefault="00DB537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2300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F5BC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F5BC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A502B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33D9F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44CE5"/>
    <w:rsid w:val="00452B6B"/>
    <w:rsid w:val="004C0C85"/>
    <w:rsid w:val="004C3BDE"/>
    <w:rsid w:val="004E30D6"/>
    <w:rsid w:val="004E5749"/>
    <w:rsid w:val="004E651F"/>
    <w:rsid w:val="004F5BC9"/>
    <w:rsid w:val="0050561E"/>
    <w:rsid w:val="00514C3F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F748B"/>
    <w:rsid w:val="00A05B9B"/>
    <w:rsid w:val="00A10CDA"/>
    <w:rsid w:val="00A13B6C"/>
    <w:rsid w:val="00A23000"/>
    <w:rsid w:val="00A47E94"/>
    <w:rsid w:val="00AA7734"/>
    <w:rsid w:val="00AC4ACB"/>
    <w:rsid w:val="00AE6A9D"/>
    <w:rsid w:val="00AF43A8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537C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6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2015-09-11T07:33:00Z</cp:lastPrinted>
  <dcterms:created xsi:type="dcterms:W3CDTF">2015-09-11T03:10:00Z</dcterms:created>
  <dcterms:modified xsi:type="dcterms:W3CDTF">2015-10-01T03:39:00Z</dcterms:modified>
</cp:coreProperties>
</file>