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การขอต่ออายุใบอนุญาตจำหน่ายสินค้าในที่หรือทางสาธารณะ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F659E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F659E0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F659E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560075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การขอต่ออายุใบอนุญาตจำหน่ายสินค้าในที่หรือทางสาธารณะ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การขอต่ออายุใบอนุญาตจำหน่ายสินค้าในที่หรือทางสาธารณะเทศบาลตำบลไร่เก่าสำเนาคู่มือประชาชน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14/09/2015 11:49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ผู้ใดประสงค์ขอต่ออายุใบอนุญาตจำหน่ายสินค้าในที่หรือทางสาธารณะ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สภาพสุขลักษณะของสถานประกอบการต้องถูกต้องตามหลักเกณฑ์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(3)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ผู้ขอรับใบอนุญาตยื่นคำขอต่ออายุใบอนุญาตจำหน่ายสินค้าในที่หรือทางสาธารณะพร้อมหลักฐานที่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2.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ไม่อาจออกใบอนุญาตหรือยังไม่อาจมีคำสั่งไม่อนุญาตได้ภายใน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แผนที่สังเขปแสดงที่ตั้งจำหน่ายสินค้า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กรณีเร่ขายไม่ต้องมีแผนที่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แพทย์ของผู้ขอรับใบอนุญาตและผู้ช่วยจำหน่ายอาหารหรือเอกสารหลักฐานที่แสดงว่าผ่านการอบรมหลักสูตรสุขภิบาลอาห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กรณีจำหน่ายสินค้าประเภทอาหาร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อัตราค่าธรรมเนียมต่ออายุใบอนุญาตจำหน่ายสินค้าในที่หรือทางสาธารณะ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ก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จำหน่ายโดยลักษณะวิธีการจัดวางสินค้าในที่หนึ่งที่ใดโดยปกติฉบับละไม่เกิน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ข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จำหน่ายโดยลักษณะการเร่ขายฉบับละไม่เกิน 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 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แจ้งผ่านศูนย์รับเรื่องร้องเรียนตามช่องทางการให้บริการของส่วนราชการนั้นๆ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แบบฟอร์มให้เป็นไปตามข้อกำหนดของท้องถิ่น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วันและให้แจ้งต่อผู้ยื่นคำขอทราบภายใน</w:t>
      </w:r>
      <w:r w:rsidRPr="000C2AAC">
        <w:rPr>
          <w:rFonts w:asciiTheme="minorBidi" w:hAnsiTheme="minorBidi"/>
          <w:noProof/>
          <w:sz w:val="32"/>
          <w:szCs w:val="32"/>
        </w:rPr>
        <w:t xml:space="preserve"> 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A54" w:rsidRDefault="00847A54" w:rsidP="00C81DB8">
      <w:pPr>
        <w:spacing w:after="0" w:line="240" w:lineRule="auto"/>
      </w:pPr>
      <w:r>
        <w:separator/>
      </w:r>
    </w:p>
  </w:endnote>
  <w:endnote w:type="continuationSeparator" w:id="1">
    <w:p w:rsidR="00847A54" w:rsidRDefault="00847A5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A54" w:rsidRDefault="00847A54" w:rsidP="00C81DB8">
      <w:pPr>
        <w:spacing w:after="0" w:line="240" w:lineRule="auto"/>
      </w:pPr>
      <w:r>
        <w:separator/>
      </w:r>
    </w:p>
  </w:footnote>
  <w:footnote w:type="continuationSeparator" w:id="1">
    <w:p w:rsidR="00847A54" w:rsidRDefault="00847A5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6007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F659E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F659E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0AB4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D6D99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60075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47A5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1B05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659E0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2015-09-14T04:54:00Z</dcterms:created>
  <dcterms:modified xsi:type="dcterms:W3CDTF">2015-10-01T03:33:00Z</dcterms:modified>
</cp:coreProperties>
</file>