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การขอต่ออายุใบอนุญาตประกอบกิจการรับทำการกำจัดมูลฝอยทั่วไป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BD463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BD463A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BD463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D20E58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การขอต่ออายุใบอนุญาตประกอบกิจการรับทำการกำจัดมูลฝอยทั่วไป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การขอต่ออายุใบอนุญาตประกอบกิจการรับทำการกำจัดมูลฝอยทั่วไปเทศบาลตำบลไร่เก่าสำเนาคู่มือประชาชน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15:34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(-)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ต่ออายุใบอนุญาตประกอบกิจการรับทำการกำจัดมูลฝอยทั่วไปโดยทำเป็นธุรกิจหรือได้รับประโยชน์ตอบแทนด้วยการคิดค่าบริการ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0C2AAC">
        <w:rPr>
          <w:rFonts w:asciiTheme="minorBidi" w:hAnsiTheme="minorBidi"/>
          <w:noProof/>
          <w:sz w:val="32"/>
          <w:szCs w:val="32"/>
        </w:rPr>
        <w:t>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 xml:space="preserve">.....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วันก่อนใบอนุญาตสิ้นอายุ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ใบอนุญาตมีอายุ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ปีนับแต่วันที่ออกใบอนุญาต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20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ด้านสุขลักษณะการกำจัดมูลฝอยทั่วไปและด้านคุณสมบัติของผู้ปฏิบัติงาน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ต่ออายุใบอนุญาตประกอบกิจการรับทำการกำจัดมูลฝอยทั่วไป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กำจัดมูลฝอยทั่วไป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แผนการดำเนินงานในการกำจัดมูลฝอยที่แสดงรายละเอียดขั้นตอนการดำเนินงานความพร้อมด้าน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กำลังคนงบประมาณวัสดุอุปกรณ์และวิธีการบริหารจัดการ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เอกสารหรือหลักฐานแสดงวุฒิการศึกษาของเจ้าหน้าที่ควบคุมกำกับในการจัดการมูลฝอยทั่วไปอย่างน้อย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คน 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ในด้านสาธารณสุขสุขาภิบาลอนามัยสิ่งแวดล้อมด้านใดด้านหนึ่ง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คุณสมบัติสำเร็จการศึกษาไม่ต่ำกว่าปริญญาตรีหรือ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ทียบเท่าในสาขาวิชการวิศวกรรมศาสตร์ในด้านสุขาภิบาลวิศวกรรมสิ่งแวดล้อมและวิศวกรรมเครื่องกลด้านใดด้านหนึ่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อัตราค่าธรรมเนียมต่ออายุใบอนุญาตรับทำการกำจัดมูลฝอยทั่วไปฉบับละไม่เกิน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ระบุส่วนงาน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หน่วยงานที่รับผิดชอบช่องทางการร้องเรียน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21D" w:rsidRDefault="0075121D" w:rsidP="00C81DB8">
      <w:pPr>
        <w:spacing w:after="0" w:line="240" w:lineRule="auto"/>
      </w:pPr>
      <w:r>
        <w:separator/>
      </w:r>
    </w:p>
  </w:endnote>
  <w:endnote w:type="continuationSeparator" w:id="1">
    <w:p w:rsidR="0075121D" w:rsidRDefault="0075121D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21D" w:rsidRDefault="0075121D" w:rsidP="00C81DB8">
      <w:pPr>
        <w:spacing w:after="0" w:line="240" w:lineRule="auto"/>
      </w:pPr>
      <w:r>
        <w:separator/>
      </w:r>
    </w:p>
  </w:footnote>
  <w:footnote w:type="continuationSeparator" w:id="1">
    <w:p w:rsidR="0075121D" w:rsidRDefault="0075121D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20E58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D463A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D463A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647D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A1AB4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D43CC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2F8A"/>
    <w:rsid w:val="0050561E"/>
    <w:rsid w:val="005223AF"/>
    <w:rsid w:val="00541A32"/>
    <w:rsid w:val="00575FAF"/>
    <w:rsid w:val="00593E8D"/>
    <w:rsid w:val="005C6B68"/>
    <w:rsid w:val="005E345E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5121D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85B13"/>
    <w:rsid w:val="00AA7734"/>
    <w:rsid w:val="00AC4ACB"/>
    <w:rsid w:val="00AE6A9D"/>
    <w:rsid w:val="00AF4A06"/>
    <w:rsid w:val="00B2179B"/>
    <w:rsid w:val="00B23DA2"/>
    <w:rsid w:val="00B509FC"/>
    <w:rsid w:val="00B95782"/>
    <w:rsid w:val="00BC5DA7"/>
    <w:rsid w:val="00BD463A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0E58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90</TotalTime>
  <Pages>11</Pages>
  <Words>1384</Words>
  <Characters>7893</Characters>
  <Application>Microsoft Office Word</Application>
  <DocSecurity>0</DocSecurity>
  <Lines>65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2015-09-11T07:32:00Z</cp:lastPrinted>
  <dcterms:created xsi:type="dcterms:W3CDTF">2015-09-10T09:06:00Z</dcterms:created>
  <dcterms:modified xsi:type="dcterms:W3CDTF">2015-10-01T03:32:00Z</dcterms:modified>
</cp:coreProperties>
</file>